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3B1" w:rsidRPr="0024607F" w:rsidRDefault="0024607F" w:rsidP="0024607F">
      <w:pPr>
        <w:pStyle w:val="Otsikko1"/>
      </w:pPr>
      <w:bookmarkStart w:id="0" w:name="_GoBack"/>
      <w:bookmarkEnd w:id="0"/>
      <w:r w:rsidRPr="0024607F">
        <w:t>KARELIA – PROJEKTIN ATT-ALOITUSKOKOUS</w:t>
      </w:r>
    </w:p>
    <w:p w:rsidR="000A23B1" w:rsidRDefault="000A23B1" w:rsidP="000F6B11"/>
    <w:p w:rsidR="0024607F" w:rsidRDefault="0024607F" w:rsidP="00037CB5">
      <w:pPr>
        <w:pStyle w:val="Otsikko2"/>
      </w:pPr>
    </w:p>
    <w:p w:rsidR="00037CB5" w:rsidRPr="0024607F" w:rsidRDefault="0024607F" w:rsidP="0024607F">
      <w:pPr>
        <w:rPr>
          <w:b/>
        </w:rPr>
      </w:pPr>
      <w:r w:rsidRPr="0024607F">
        <w:rPr>
          <w:b/>
        </w:rPr>
        <w:t>Projektin nimi:</w:t>
      </w:r>
      <w:r w:rsidRPr="0024607F">
        <w:rPr>
          <w:b/>
        </w:rPr>
        <w:tab/>
      </w:r>
    </w:p>
    <w:p w:rsidR="0024607F" w:rsidRPr="00F86757" w:rsidRDefault="0024607F" w:rsidP="0024607F">
      <w:r w:rsidRPr="0024607F">
        <w:rPr>
          <w:b/>
        </w:rPr>
        <w:t>Projektin kesto:</w:t>
      </w:r>
    </w:p>
    <w:p w:rsidR="0024607F" w:rsidRPr="00F86757" w:rsidRDefault="0024607F" w:rsidP="0024607F">
      <w:r w:rsidRPr="0024607F">
        <w:rPr>
          <w:b/>
        </w:rPr>
        <w:t>Projektinumero:</w:t>
      </w:r>
    </w:p>
    <w:p w:rsidR="0024607F" w:rsidRPr="00F86757" w:rsidRDefault="0024607F" w:rsidP="0024607F">
      <w:r w:rsidRPr="0024607F">
        <w:rPr>
          <w:b/>
        </w:rPr>
        <w:t>Rahoittaja:</w:t>
      </w:r>
    </w:p>
    <w:p w:rsidR="0024607F" w:rsidRPr="00F86757" w:rsidRDefault="0024607F" w:rsidP="0024607F">
      <w:r w:rsidRPr="0024607F">
        <w:rPr>
          <w:b/>
        </w:rPr>
        <w:t>Kokouksen ajankohta:</w:t>
      </w:r>
    </w:p>
    <w:p w:rsidR="0024607F" w:rsidRPr="00F86757" w:rsidRDefault="0024607F" w:rsidP="0024607F">
      <w:r w:rsidRPr="0024607F">
        <w:rPr>
          <w:b/>
        </w:rPr>
        <w:t>Kokouksen osallistujat:</w:t>
      </w:r>
    </w:p>
    <w:p w:rsidR="0024607F" w:rsidRDefault="0024607F" w:rsidP="0024607F"/>
    <w:p w:rsidR="0024607F" w:rsidRDefault="0024607F" w:rsidP="0024607F"/>
    <w:p w:rsidR="0024607F" w:rsidRDefault="0024607F" w:rsidP="0024607F">
      <w:r w:rsidRPr="0024607F">
        <w:rPr>
          <w:b/>
        </w:rPr>
        <w:t xml:space="preserve">Projektin lyhyt esittely </w:t>
      </w:r>
      <w:r w:rsidRPr="0024607F">
        <w:rPr>
          <w:b/>
          <w:u w:val="single"/>
        </w:rPr>
        <w:t>avoimen toimintakulttuurin näkökulmasta</w:t>
      </w:r>
      <w:r w:rsidRPr="0024607F">
        <w:rPr>
          <w:b/>
        </w:rPr>
        <w:t>:</w:t>
      </w:r>
      <w:r>
        <w:t xml:space="preserve"> (käydään läpi hankkeen avauskokouksen muistio ja täydennetään tähän tarvittaessa)</w:t>
      </w:r>
    </w:p>
    <w:p w:rsidR="0024607F" w:rsidRDefault="0024607F" w:rsidP="0024607F"/>
    <w:p w:rsidR="0024607F" w:rsidRDefault="0024607F" w:rsidP="0024607F"/>
    <w:p w:rsidR="0024607F" w:rsidRDefault="0024607F" w:rsidP="0024607F">
      <w:pPr>
        <w:ind w:firstLine="1304"/>
      </w:pPr>
      <w:r>
        <w:t xml:space="preserve">Projektin toimijat: </w:t>
      </w:r>
      <w:r w:rsidRPr="001F035B">
        <w:rPr>
          <w:i/>
        </w:rPr>
        <w:t>(organisaatiot ja Karelian henkilöt)</w:t>
      </w:r>
    </w:p>
    <w:p w:rsidR="0024607F" w:rsidRDefault="0024607F" w:rsidP="0024607F">
      <w:pPr>
        <w:ind w:firstLine="1304"/>
      </w:pPr>
    </w:p>
    <w:p w:rsidR="0024607F" w:rsidRDefault="0024607F" w:rsidP="0024607F">
      <w:pPr>
        <w:ind w:firstLine="1304"/>
      </w:pPr>
      <w:r>
        <w:t xml:space="preserve">Karelian rooli: </w:t>
      </w:r>
      <w:r w:rsidRPr="001F035B">
        <w:rPr>
          <w:i/>
        </w:rPr>
        <w:t>(aineistojen hallinta, julkaiseminen, IPR-asiat, ym.)</w:t>
      </w:r>
    </w:p>
    <w:p w:rsidR="0024607F" w:rsidRDefault="0024607F" w:rsidP="0024607F">
      <w:pPr>
        <w:ind w:firstLine="1304"/>
      </w:pPr>
    </w:p>
    <w:p w:rsidR="0024607F" w:rsidRDefault="0024607F" w:rsidP="0024607F">
      <w:pPr>
        <w:ind w:left="1304"/>
      </w:pPr>
      <w:r>
        <w:t xml:space="preserve">Rahoituspäätös ja rahoittajan ohjeet: </w:t>
      </w:r>
      <w:r w:rsidRPr="001F035B">
        <w:rPr>
          <w:i/>
        </w:rPr>
        <w:t>(aineistojen hallinta, julkaiseminen, IPR-asiat, budjetti, ym.)</w:t>
      </w:r>
    </w:p>
    <w:p w:rsidR="0024607F" w:rsidRDefault="0024607F" w:rsidP="0024607F">
      <w:pPr>
        <w:ind w:firstLine="1304"/>
      </w:pPr>
    </w:p>
    <w:p w:rsidR="0024607F" w:rsidRPr="001F035B" w:rsidRDefault="0024607F" w:rsidP="0024607F">
      <w:pPr>
        <w:ind w:firstLine="1304"/>
        <w:rPr>
          <w:i/>
        </w:rPr>
      </w:pPr>
      <w:r>
        <w:t xml:space="preserve">Projektisuunnitelman toimenpiteet: </w:t>
      </w:r>
      <w:r w:rsidRPr="001F035B">
        <w:rPr>
          <w:i/>
        </w:rPr>
        <w:t>(aineistojen hallinta, julkaiseminen, vastuut, oikeudet, ym.)</w:t>
      </w:r>
    </w:p>
    <w:p w:rsidR="0024607F" w:rsidRDefault="0024607F" w:rsidP="0024607F">
      <w:pPr>
        <w:ind w:firstLine="1304"/>
      </w:pPr>
    </w:p>
    <w:p w:rsidR="0024607F" w:rsidRDefault="0024607F" w:rsidP="0024607F">
      <w:pPr>
        <w:ind w:firstLine="1304"/>
      </w:pPr>
      <w:r>
        <w:t xml:space="preserve">Sopimukset ja selosteet: </w:t>
      </w:r>
      <w:r w:rsidRPr="001F035B">
        <w:rPr>
          <w:i/>
        </w:rPr>
        <w:t>(tekijänoikeudet, aineistojen hallinta, henkilötietojen käsittely)</w:t>
      </w:r>
    </w:p>
    <w:p w:rsidR="00BC14FE" w:rsidRDefault="00BC14FE" w:rsidP="00BC14FE"/>
    <w:p w:rsidR="00BC14FE" w:rsidRDefault="00BC14FE" w:rsidP="00BC14FE">
      <w:pPr>
        <w:pStyle w:val="Luettelokappale"/>
        <w:numPr>
          <w:ilvl w:val="0"/>
          <w:numId w:val="12"/>
        </w:numPr>
      </w:pPr>
      <w:r>
        <w:t>Karelian ATT-ohjeistukseen on tutustuttu (</w:t>
      </w:r>
      <w:hyperlink r:id="rId14" w:history="1">
        <w:r w:rsidRPr="00A70879">
          <w:rPr>
            <w:rStyle w:val="Hyperlinkki"/>
          </w:rPr>
          <w:t>www.karelia.fi/ATT</w:t>
        </w:r>
      </w:hyperlink>
      <w:r>
        <w:t xml:space="preserve"> &gt; Opas avoimeen TKI-toimintaan Karelia-ammattikorkeakoulussa)</w:t>
      </w:r>
    </w:p>
    <w:p w:rsidR="00CB7400" w:rsidRDefault="00CB7400" w:rsidP="00BC14FE">
      <w:pPr>
        <w:pStyle w:val="Luettelokappale"/>
        <w:numPr>
          <w:ilvl w:val="0"/>
          <w:numId w:val="12"/>
        </w:numPr>
      </w:pPr>
      <w:r>
        <w:t xml:space="preserve">On käyty läpi Aineistojen hallinnan ja avaamisen </w:t>
      </w:r>
      <w:hyperlink r:id="rId15" w:history="1">
        <w:r w:rsidRPr="00CB7400">
          <w:rPr>
            <w:rStyle w:val="Hyperlinkki"/>
          </w:rPr>
          <w:t>työohje</w:t>
        </w:r>
      </w:hyperlink>
      <w:r>
        <w:t xml:space="preserve"> Kareliassa</w:t>
      </w:r>
    </w:p>
    <w:p w:rsidR="00BC14FE" w:rsidRDefault="00BC14FE" w:rsidP="00BC14FE">
      <w:pPr>
        <w:pStyle w:val="Luettelokappale"/>
        <w:numPr>
          <w:ilvl w:val="0"/>
          <w:numId w:val="12"/>
        </w:numPr>
      </w:pPr>
      <w:r>
        <w:t>Aineistonhallintasuunnitelman tekeminen on ohjeistettu</w:t>
      </w:r>
      <w:r w:rsidR="00CB7400">
        <w:t xml:space="preserve"> (</w:t>
      </w:r>
      <w:hyperlink r:id="rId16" w:history="1">
        <w:r w:rsidR="00CB7400" w:rsidRPr="00A70879">
          <w:rPr>
            <w:rStyle w:val="Hyperlinkki"/>
          </w:rPr>
          <w:t>www.dmptuuli.fi</w:t>
        </w:r>
      </w:hyperlink>
      <w:r w:rsidR="00CB7400">
        <w:t xml:space="preserve">) </w:t>
      </w:r>
    </w:p>
    <w:p w:rsidR="00BC14FE" w:rsidRDefault="00BC14FE" w:rsidP="00BC14FE">
      <w:pPr>
        <w:pStyle w:val="Luettelokappale"/>
        <w:numPr>
          <w:ilvl w:val="0"/>
          <w:numId w:val="12"/>
        </w:numPr>
      </w:pPr>
      <w:r>
        <w:t xml:space="preserve">Aineistojen kuvailu </w:t>
      </w:r>
      <w:proofErr w:type="spellStart"/>
      <w:r>
        <w:t>Reportroniciin</w:t>
      </w:r>
      <w:proofErr w:type="spellEnd"/>
      <w:r>
        <w:t xml:space="preserve"> on ohjeistettu</w:t>
      </w:r>
    </w:p>
    <w:p w:rsidR="00CB7400" w:rsidRDefault="00CB7400" w:rsidP="00BC14FE">
      <w:pPr>
        <w:pStyle w:val="Luettelokappale"/>
        <w:numPr>
          <w:ilvl w:val="0"/>
          <w:numId w:val="12"/>
        </w:numPr>
      </w:pPr>
      <w:r>
        <w:t>Datan tallennuspaikat ja formaatit Kareliassa on esitelty</w:t>
      </w:r>
    </w:p>
    <w:p w:rsidR="00BC14FE" w:rsidRDefault="00FD1ADA" w:rsidP="00BC14FE">
      <w:pPr>
        <w:pStyle w:val="Luettelokappale"/>
        <w:numPr>
          <w:ilvl w:val="0"/>
          <w:numId w:val="12"/>
        </w:numPr>
      </w:pPr>
      <w:hyperlink r:id="rId17" w:history="1">
        <w:r w:rsidR="00BC14FE" w:rsidRPr="00BC14FE">
          <w:rPr>
            <w:rStyle w:val="Hyperlinkki"/>
          </w:rPr>
          <w:t>Fairdata</w:t>
        </w:r>
      </w:hyperlink>
      <w:r w:rsidR="00BC14FE">
        <w:t>-palvelut on esitelty projektipäällikölle</w:t>
      </w:r>
      <w:r w:rsidR="00952004">
        <w:t xml:space="preserve"> sekä </w:t>
      </w:r>
      <w:hyperlink r:id="rId18" w:history="1">
        <w:r w:rsidR="00952004" w:rsidRPr="00980672">
          <w:rPr>
            <w:rStyle w:val="Hyperlinkki"/>
          </w:rPr>
          <w:t>www.tiedejatutkimus.fi</w:t>
        </w:r>
      </w:hyperlink>
      <w:r w:rsidR="00952004">
        <w:t xml:space="preserve">, </w:t>
      </w:r>
      <w:hyperlink r:id="rId19" w:history="1">
        <w:r w:rsidR="00952004" w:rsidRPr="00980672">
          <w:rPr>
            <w:rStyle w:val="Hyperlinkki"/>
          </w:rPr>
          <w:t>www.aoe.fi</w:t>
        </w:r>
      </w:hyperlink>
      <w:r w:rsidR="00952004">
        <w:t xml:space="preserve"> </w:t>
      </w:r>
    </w:p>
    <w:p w:rsidR="001E26E8" w:rsidRDefault="001E26E8" w:rsidP="001E26E8">
      <w:pPr>
        <w:pStyle w:val="Luettelokappale"/>
        <w:numPr>
          <w:ilvl w:val="0"/>
          <w:numId w:val="12"/>
        </w:numPr>
      </w:pPr>
      <w:r>
        <w:t xml:space="preserve">Tutkimusetiikan </w:t>
      </w:r>
      <w:r w:rsidR="002F24CC">
        <w:t xml:space="preserve">periaatteista on tiedotettu </w:t>
      </w:r>
      <w:r>
        <w:t>(</w:t>
      </w:r>
      <w:hyperlink r:id="rId20" w:history="1">
        <w:r w:rsidRPr="00A70879">
          <w:rPr>
            <w:rStyle w:val="Hyperlinkki"/>
          </w:rPr>
          <w:t>www.vastuullinentiede.fi</w:t>
        </w:r>
      </w:hyperlink>
      <w:r>
        <w:t xml:space="preserve">) </w:t>
      </w:r>
    </w:p>
    <w:p w:rsidR="001E26E8" w:rsidRPr="00CB7400" w:rsidRDefault="001E26E8" w:rsidP="001E26E8">
      <w:pPr>
        <w:pStyle w:val="Luettelokappale"/>
        <w:numPr>
          <w:ilvl w:val="0"/>
          <w:numId w:val="12"/>
        </w:numPr>
      </w:pPr>
      <w:r>
        <w:t xml:space="preserve">Hankevaikuttavuudesta on keskusteltu </w:t>
      </w:r>
      <w:r w:rsidRPr="001F035B">
        <w:rPr>
          <w:i/>
        </w:rPr>
        <w:t>(sidosryhmäyhteistyö, TKI-viestintä, näkyvyys, tapahtumat)</w:t>
      </w:r>
    </w:p>
    <w:p w:rsidR="00CB7400" w:rsidRDefault="00CB7400" w:rsidP="001E26E8">
      <w:pPr>
        <w:pStyle w:val="Luettelokappale"/>
        <w:numPr>
          <w:ilvl w:val="0"/>
          <w:numId w:val="12"/>
        </w:numPr>
      </w:pPr>
      <w:r>
        <w:t>Avoimen tieteen verkkokursseista on tiedotettu</w:t>
      </w:r>
    </w:p>
    <w:p w:rsidR="00BC14FE" w:rsidRDefault="00BC14FE" w:rsidP="00BC14FE"/>
    <w:p w:rsidR="00BC14FE" w:rsidRDefault="00BC14FE" w:rsidP="00BC14FE">
      <w:pPr>
        <w:pStyle w:val="Luettelokappale"/>
        <w:numPr>
          <w:ilvl w:val="0"/>
          <w:numId w:val="12"/>
        </w:numPr>
      </w:pPr>
      <w:r>
        <w:t xml:space="preserve">Aineistonhallintasuunnitelma on tallennettu </w:t>
      </w:r>
      <w:proofErr w:type="spellStart"/>
      <w:r>
        <w:t>Reportroniciin</w:t>
      </w:r>
      <w:proofErr w:type="spellEnd"/>
    </w:p>
    <w:p w:rsidR="00BC14FE" w:rsidRDefault="00BC14FE" w:rsidP="00BC14FE">
      <w:pPr>
        <w:pStyle w:val="Luettelokappale"/>
        <w:numPr>
          <w:ilvl w:val="0"/>
          <w:numId w:val="12"/>
        </w:numPr>
      </w:pPr>
      <w:r>
        <w:t xml:space="preserve">Hankkeessa syntyy avattavia aineistoja, mitä? </w:t>
      </w:r>
      <w:r w:rsidRPr="001F035B">
        <w:rPr>
          <w:i/>
        </w:rPr>
        <w:t>(käydään läpi säilyttämisen ja avaamisen prosessi)</w:t>
      </w:r>
    </w:p>
    <w:p w:rsidR="00BC14FE" w:rsidRDefault="00BC14FE" w:rsidP="00BC14FE">
      <w:pPr>
        <w:pStyle w:val="Luettelokappale"/>
        <w:numPr>
          <w:ilvl w:val="0"/>
          <w:numId w:val="12"/>
        </w:numPr>
      </w:pPr>
      <w:r>
        <w:t xml:space="preserve">Hanke tekee yhteistyötä seuraavien koulutusten ja opintojaksojen kanssa: </w:t>
      </w:r>
      <w:r w:rsidRPr="001F035B">
        <w:rPr>
          <w:i/>
        </w:rPr>
        <w:t>(kuvaa yhteistyön muoto, esim. toimeksiannot, opinnäytetyöt, harjoittelut)</w:t>
      </w:r>
    </w:p>
    <w:p w:rsidR="00BC14FE" w:rsidRDefault="00BC14FE" w:rsidP="00BC14FE"/>
    <w:p w:rsidR="00BC14FE" w:rsidRDefault="00BC14FE" w:rsidP="00BC14FE"/>
    <w:p w:rsidR="00BC14FE" w:rsidRDefault="00BC14FE" w:rsidP="00BC14FE">
      <w:r w:rsidRPr="001F035B">
        <w:rPr>
          <w:i/>
        </w:rPr>
        <w:t>(Julkaisemiseen liittyvät asiat käydään läpi viestinnän aloituspalaverissa)</w:t>
      </w:r>
    </w:p>
    <w:p w:rsidR="00DE54BF" w:rsidRDefault="00DE54BF" w:rsidP="00BC14FE"/>
    <w:p w:rsidR="00DE54BF" w:rsidRDefault="00DE54BF" w:rsidP="00BC14FE"/>
    <w:p w:rsidR="00DE54BF" w:rsidRPr="00DE54BF" w:rsidRDefault="00DE54BF" w:rsidP="00BC14FE">
      <w:r>
        <w:t xml:space="preserve">Muistio tallennetaan hankkeen </w:t>
      </w:r>
      <w:proofErr w:type="spellStart"/>
      <w:r>
        <w:t>Luna</w:t>
      </w:r>
      <w:proofErr w:type="spellEnd"/>
      <w:r>
        <w:t>-kansion ”Aloituspalaverit” -kansioon</w:t>
      </w:r>
    </w:p>
    <w:p w:rsidR="0024607F" w:rsidRDefault="0024607F" w:rsidP="0024607F">
      <w:pPr>
        <w:ind w:firstLine="1304"/>
      </w:pPr>
    </w:p>
    <w:p w:rsidR="0024607F" w:rsidRDefault="0024607F" w:rsidP="0024607F">
      <w:pPr>
        <w:ind w:firstLine="1304"/>
      </w:pPr>
    </w:p>
    <w:p w:rsidR="0024607F" w:rsidRDefault="0024607F" w:rsidP="0024607F"/>
    <w:p w:rsidR="0024607F" w:rsidRDefault="0024607F" w:rsidP="0024607F"/>
    <w:p w:rsidR="0024607F" w:rsidRDefault="0024607F" w:rsidP="0024607F">
      <w:pPr>
        <w:ind w:firstLine="1304"/>
      </w:pPr>
    </w:p>
    <w:p w:rsidR="0024607F" w:rsidRDefault="0024607F" w:rsidP="0024607F">
      <w:pPr>
        <w:ind w:firstLine="1304"/>
      </w:pPr>
    </w:p>
    <w:sectPr w:rsidR="0024607F" w:rsidSect="00DE2787">
      <w:headerReference w:type="even" r:id="rId21"/>
      <w:headerReference w:type="default" r:id="rId22"/>
      <w:headerReference w:type="first" r:id="rId23"/>
      <w:pgSz w:w="11906" w:h="16838"/>
      <w:pgMar w:top="2495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ADA" w:rsidRDefault="00FD1ADA" w:rsidP="000A23B1">
      <w:pPr>
        <w:spacing w:line="240" w:lineRule="auto"/>
      </w:pPr>
      <w:r>
        <w:separator/>
      </w:r>
    </w:p>
    <w:p w:rsidR="00FD1ADA" w:rsidRDefault="00FD1ADA"/>
  </w:endnote>
  <w:endnote w:type="continuationSeparator" w:id="0">
    <w:p w:rsidR="00FD1ADA" w:rsidRDefault="00FD1ADA" w:rsidP="000A23B1">
      <w:pPr>
        <w:spacing w:line="240" w:lineRule="auto"/>
      </w:pPr>
      <w:r>
        <w:continuationSeparator/>
      </w:r>
    </w:p>
    <w:p w:rsidR="00FD1ADA" w:rsidRDefault="00FD1A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ADA" w:rsidRDefault="00FD1ADA" w:rsidP="000A23B1">
      <w:pPr>
        <w:spacing w:line="240" w:lineRule="auto"/>
      </w:pPr>
      <w:r>
        <w:separator/>
      </w:r>
    </w:p>
    <w:p w:rsidR="00FD1ADA" w:rsidRDefault="00FD1ADA"/>
  </w:footnote>
  <w:footnote w:type="continuationSeparator" w:id="0">
    <w:p w:rsidR="00FD1ADA" w:rsidRDefault="00FD1ADA" w:rsidP="000A23B1">
      <w:pPr>
        <w:spacing w:line="240" w:lineRule="auto"/>
      </w:pPr>
      <w:r>
        <w:continuationSeparator/>
      </w:r>
    </w:p>
    <w:p w:rsidR="00FD1ADA" w:rsidRDefault="00FD1A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CB5" w:rsidRDefault="00FD1ADA">
    <w:pPr>
      <w:pStyle w:val="Yltunniste"/>
    </w:pPr>
    <w:r>
      <w:rPr>
        <w:noProof/>
        <w:lang w:val="en-US" w:eastAsia="en-US"/>
      </w:rPr>
      <w:pict w14:anchorId="1F65F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 w14:anchorId="263B8709">
        <v:shape id="WordPictureWatermark14243204" o:spid="_x0000_s2053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2" o:title="Karelia-kirjelomake"/>
          <w10:wrap anchorx="margin" anchory="margin"/>
        </v:shape>
      </w:pict>
    </w:r>
  </w:p>
  <w:p w:rsidR="00037CB5" w:rsidRDefault="00037CB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38" w:rsidRDefault="00987E38" w:rsidP="00987E38">
    <w:pPr>
      <w:rPr>
        <w:noProof/>
      </w:rPr>
    </w:pPr>
    <w:r>
      <w:tab/>
    </w:r>
    <w:r>
      <w:tab/>
    </w:r>
    <w:r>
      <w:tab/>
    </w:r>
    <w:r>
      <w:tab/>
    </w:r>
    <w:r w:rsidRPr="00987E38">
      <w:t>Asiakirjatyyppi</w:t>
    </w:r>
    <w:r w:rsidRPr="00987E38">
      <w:tab/>
    </w:r>
    <w:r>
      <w:tab/>
    </w:r>
    <w:r>
      <w:tab/>
    </w:r>
    <w:r w:rsidR="007B1D02">
      <w:fldChar w:fldCharType="begin"/>
    </w:r>
    <w:r>
      <w:instrText xml:space="preserve"> PAGE   \* MERGEFORMAT </w:instrText>
    </w:r>
    <w:r w:rsidR="007B1D02">
      <w:fldChar w:fldCharType="separate"/>
    </w:r>
    <w:r w:rsidR="00DE54BF">
      <w:rPr>
        <w:noProof/>
      </w:rPr>
      <w:t>2</w:t>
    </w:r>
    <w:r w:rsidR="007B1D02">
      <w:rPr>
        <w:noProof/>
      </w:rPr>
      <w:fldChar w:fldCharType="end"/>
    </w:r>
  </w:p>
  <w:p w:rsidR="00987E38" w:rsidRDefault="00987E38" w:rsidP="00987E38">
    <w:pPr>
      <w:rPr>
        <w:noProof/>
      </w:rPr>
    </w:pPr>
  </w:p>
  <w:p w:rsidR="00987E38" w:rsidRDefault="00987E38" w:rsidP="00987E38">
    <w:pPr>
      <w:rPr>
        <w:noProof/>
      </w:rPr>
    </w:pPr>
  </w:p>
  <w:p w:rsidR="00987E38" w:rsidRDefault="00987E38" w:rsidP="00987E38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>Päiväys</w:t>
    </w:r>
  </w:p>
  <w:p w:rsidR="00987E38" w:rsidRDefault="00987E38" w:rsidP="00987E38">
    <w:pPr>
      <w:rPr>
        <w:noProof/>
      </w:rPr>
    </w:pPr>
  </w:p>
  <w:p w:rsidR="00987E38" w:rsidRDefault="00987E38" w:rsidP="00987E38">
    <w:pPr>
      <w:rPr>
        <w:noProof/>
      </w:rPr>
    </w:pPr>
  </w:p>
  <w:p w:rsidR="00987E38" w:rsidRPr="000A23B1" w:rsidRDefault="00987E38" w:rsidP="00987E38"/>
  <w:p w:rsidR="00987E38" w:rsidRDefault="00987E38" w:rsidP="00987E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787" w:rsidRDefault="00017AD9" w:rsidP="00DE2787">
    <w:pPr>
      <w:ind w:left="3912" w:firstLine="1304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4B83351" wp14:editId="39959C78">
          <wp:simplePos x="0" y="0"/>
          <wp:positionH relativeFrom="column">
            <wp:posOffset>-776605</wp:posOffset>
          </wp:positionH>
          <wp:positionV relativeFrom="paragraph">
            <wp:posOffset>-520700</wp:posOffset>
          </wp:positionV>
          <wp:extent cx="7635030" cy="10800000"/>
          <wp:effectExtent l="0" t="0" r="10795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elia-kirjelomake-tikkarin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030" cy="10800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07F">
      <w:t>Muistio</w:t>
    </w:r>
    <w:r w:rsidR="00DE2787" w:rsidRPr="00987E38">
      <w:tab/>
    </w:r>
    <w:r w:rsidR="00DE2787">
      <w:tab/>
    </w:r>
    <w:r w:rsidR="00DE2787">
      <w:tab/>
    </w:r>
    <w:r w:rsidR="00DE2787">
      <w:fldChar w:fldCharType="begin"/>
    </w:r>
    <w:r w:rsidR="00DE2787">
      <w:instrText xml:space="preserve"> PAGE   \* MERGEFORMAT </w:instrText>
    </w:r>
    <w:r w:rsidR="00DE2787">
      <w:fldChar w:fldCharType="separate"/>
    </w:r>
    <w:r w:rsidR="002F24CC">
      <w:rPr>
        <w:noProof/>
      </w:rPr>
      <w:t>1</w:t>
    </w:r>
    <w:r w:rsidR="00DE2787">
      <w:rPr>
        <w:noProof/>
      </w:rPr>
      <w:fldChar w:fldCharType="end"/>
    </w:r>
  </w:p>
  <w:p w:rsidR="00DE2787" w:rsidRDefault="00DE2787" w:rsidP="00DE2787">
    <w:pPr>
      <w:rPr>
        <w:noProof/>
      </w:rPr>
    </w:pPr>
  </w:p>
  <w:p w:rsidR="00DE2787" w:rsidRDefault="00DE2787" w:rsidP="00DE2787">
    <w:pPr>
      <w:rPr>
        <w:noProof/>
      </w:rPr>
    </w:pPr>
  </w:p>
  <w:p w:rsidR="00DE2787" w:rsidRDefault="00DE2787" w:rsidP="00DE2787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>Päiväys</w:t>
    </w:r>
  </w:p>
  <w:p w:rsidR="00037CB5" w:rsidRDefault="00037CB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2C5D51"/>
    <w:multiLevelType w:val="hybridMultilevel"/>
    <w:tmpl w:val="90885BCA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60D"/>
    <w:rsid w:val="00017AD9"/>
    <w:rsid w:val="00037CB5"/>
    <w:rsid w:val="00081B5B"/>
    <w:rsid w:val="000A23B1"/>
    <w:rsid w:val="000B11D1"/>
    <w:rsid w:val="000F6B11"/>
    <w:rsid w:val="00104603"/>
    <w:rsid w:val="001B5E6B"/>
    <w:rsid w:val="001E26E8"/>
    <w:rsid w:val="001F035B"/>
    <w:rsid w:val="0024607F"/>
    <w:rsid w:val="002F24CC"/>
    <w:rsid w:val="0039423D"/>
    <w:rsid w:val="003F2CF4"/>
    <w:rsid w:val="00453C42"/>
    <w:rsid w:val="00487516"/>
    <w:rsid w:val="004F3E23"/>
    <w:rsid w:val="004F74CB"/>
    <w:rsid w:val="00515944"/>
    <w:rsid w:val="005E160D"/>
    <w:rsid w:val="006249EB"/>
    <w:rsid w:val="00645A58"/>
    <w:rsid w:val="00662E3B"/>
    <w:rsid w:val="0072411D"/>
    <w:rsid w:val="00766542"/>
    <w:rsid w:val="007710BF"/>
    <w:rsid w:val="007B1D02"/>
    <w:rsid w:val="00867CA1"/>
    <w:rsid w:val="008A07D2"/>
    <w:rsid w:val="008D63C6"/>
    <w:rsid w:val="008F76B9"/>
    <w:rsid w:val="00952004"/>
    <w:rsid w:val="00987E38"/>
    <w:rsid w:val="009D6548"/>
    <w:rsid w:val="009F78AD"/>
    <w:rsid w:val="00A33FDF"/>
    <w:rsid w:val="00AA3011"/>
    <w:rsid w:val="00B557F9"/>
    <w:rsid w:val="00BC14FE"/>
    <w:rsid w:val="00C234E6"/>
    <w:rsid w:val="00C97C34"/>
    <w:rsid w:val="00CB7400"/>
    <w:rsid w:val="00CD4B2D"/>
    <w:rsid w:val="00DE2787"/>
    <w:rsid w:val="00DE54BF"/>
    <w:rsid w:val="00DF3764"/>
    <w:rsid w:val="00E04EC8"/>
    <w:rsid w:val="00F21D08"/>
    <w:rsid w:val="00F366E8"/>
    <w:rsid w:val="00F74D31"/>
    <w:rsid w:val="00F86757"/>
    <w:rsid w:val="00FD128F"/>
    <w:rsid w:val="00FD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5:docId w15:val="{249F3CE5-BC84-45F1-93A9-F902E572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037CB5"/>
    <w:pPr>
      <w:spacing w:line="240" w:lineRule="exact"/>
    </w:pPr>
    <w:rPr>
      <w:rFonts w:ascii="Constantia" w:hAnsi="Constantia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24607F"/>
    <w:pPr>
      <w:keepNext/>
      <w:keepLines/>
      <w:spacing w:line="240" w:lineRule="auto"/>
      <w:outlineLvl w:val="0"/>
    </w:pPr>
    <w:rPr>
      <w:rFonts w:eastAsia="MS Gothic"/>
      <w:b/>
      <w:bCs/>
      <w:sz w:val="28"/>
      <w:szCs w:val="24"/>
      <w:lang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037CB5"/>
    <w:pPr>
      <w:keepNext/>
      <w:keepLines/>
      <w:outlineLvl w:val="1"/>
    </w:pPr>
    <w:rPr>
      <w:rFonts w:eastAsia="MS Gothic"/>
      <w:b/>
      <w:bCs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037CB5"/>
    <w:pPr>
      <w:keepNext/>
      <w:keepLines/>
      <w:outlineLvl w:val="2"/>
    </w:pPr>
    <w:rPr>
      <w:rFonts w:eastAsia="MS Gothic"/>
      <w:color w:val="00000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987E38"/>
    <w:pPr>
      <w:keepNext/>
      <w:outlineLvl w:val="3"/>
    </w:pPr>
    <w:rPr>
      <w:rFonts w:eastAsia="MS Mincho"/>
      <w:bCs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037CB5"/>
    <w:rPr>
      <w:rFonts w:ascii="Constantia" w:eastAsia="MS Gothic" w:hAnsi="Constantia"/>
      <w:b/>
      <w:bCs/>
      <w:szCs w:val="26"/>
      <w:lang w:val="x-none" w:eastAsia="x-none"/>
    </w:rPr>
  </w:style>
  <w:style w:type="paragraph" w:customStyle="1" w:styleId="NoSpacing1">
    <w:name w:val="No Spacing1"/>
    <w:autoRedefine/>
    <w:uiPriority w:val="1"/>
    <w:qFormat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24607F"/>
    <w:rPr>
      <w:rFonts w:ascii="Constantia" w:eastAsia="MS Gothic" w:hAnsi="Constantia"/>
      <w:b/>
      <w:bCs/>
      <w:sz w:val="28"/>
      <w:szCs w:val="24"/>
      <w:lang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Normal2">
    <w:name w:val="Normal 2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037CB5"/>
    <w:rPr>
      <w:rFonts w:ascii="Constantia" w:eastAsia="MS Gothic" w:hAnsi="Constantia"/>
      <w:color w:val="00000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semiHidden/>
    <w:rsid w:val="00987E38"/>
    <w:rPr>
      <w:rFonts w:ascii="Constantia" w:eastAsia="MS Mincho" w:hAnsi="Constantia" w:cs="Times New Roman"/>
      <w:bCs/>
      <w:sz w:val="18"/>
      <w:szCs w:val="28"/>
    </w:rPr>
  </w:style>
  <w:style w:type="paragraph" w:styleId="Luettelokappale">
    <w:name w:val="List Paragraph"/>
    <w:basedOn w:val="Normaali"/>
    <w:uiPriority w:val="34"/>
    <w:qFormat/>
    <w:rsid w:val="00BC14FE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BC14FE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52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tiedejatutkimus.f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fairdata.fi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mptuuli.fi" TargetMode="External"/><Relationship Id="rId20" Type="http://schemas.openxmlformats.org/officeDocument/2006/relationships/hyperlink" Target="http://www.vastuullinentiede.fi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karelia.fi/images/Tutkimus-ja-kehitys/ATT/Aineistonhallinnan_ty%C3%B6ohje_FINAL.pdf" TargetMode="External"/><Relationship Id="rId23" Type="http://schemas.openxmlformats.org/officeDocument/2006/relationships/header" Target="header3.xml"/><Relationship Id="rId10" Type="http://schemas.openxmlformats.org/officeDocument/2006/relationships/settings" Target="settings.xml"/><Relationship Id="rId19" Type="http://schemas.openxmlformats.org/officeDocument/2006/relationships/hyperlink" Target="http://www.aoe.fi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karelia.fi/ATT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.Puhakka-Tarva\Desktop\Dokumentteja\Karelia_asiakirjamall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CB51EBF8078C4409D970493B1851225" ma:contentTypeVersion="64" ma:contentTypeDescription="Luo uusi asiakirja." ma:contentTypeScope="" ma:versionID="0f8628e137fcd34363f2da696d0a43b1">
  <xsd:schema xmlns:xsd="http://www.w3.org/2001/XMLSchema" xmlns:xs="http://www.w3.org/2001/XMLSchema" xmlns:p="http://schemas.microsoft.com/office/2006/metadata/properties" xmlns:ns2="86a9b6ee-f6ba-464e-948e-b48de1b99516" targetNamespace="http://schemas.microsoft.com/office/2006/metadata/properties" ma:root="true" ma:fieldsID="2ebfb4db96994f5874eb94e07696e3b1" ns2:_="">
    <xsd:import namespace="86a9b6ee-f6ba-464e-948e-b48de1b9951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9b6ee-f6ba-464e-948e-b48de1b99516" elementFormDefault="qualified">
    <xsd:import namespace="http://schemas.microsoft.com/office/2006/documentManagement/types"/>
    <xsd:import namespace="http://schemas.microsoft.com/office/infopath/2007/PartnerControls"/>
    <xsd:element name="_dlc_DocId" ma:index="2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3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5" nillable="true" ma:displayName="Taxonomy Catch All Column" ma:hidden="true" ma:list="{2d7b4111-c777-4592-8b68-4a003c2a36b8}" ma:internalName="TaxCatchAll" ma:showField="CatchAllData" ma:web="b607641b-6aab-49db-a154-7b726feb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2d7b4111-c777-4592-8b68-4a003c2a36b8}" ma:internalName="TaxCatchAllLabel" ma:readOnly="true" ma:showField="CatchAllDataLabel" ma:web="b607641b-6aab-49db-a154-7b726feb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9b6ee-f6ba-464e-948e-b48de1b99516"/>
    <_dlc_DocId xmlns="86a9b6ee-f6ba-464e-948e-b48de1b99516">KARELIA-442-19</_dlc_DocId>
    <_dlc_DocIdUrl xmlns="86a9b6ee-f6ba-464e-948e-b48de1b99516">
      <Url>https://intranet.karelia.fi/_layouts/15/DocIdRedir.aspx?ID=KARELIA-442-19</Url>
      <Description>KARELIA-442-19</Description>
    </_dlc_DocIdUrl>
  </documentManagement>
</p:properties>
</file>

<file path=customXml/item6.xml><?xml version="1.0" encoding="utf-8"?>
<?mso-contentType ?>
<SharedContentType xmlns="Microsoft.SharePoint.Taxonomy.ContentTypeSync" SourceId="b872c823-5acf-47a6-b135-e786da36de66" ContentTypeId="0x0101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768CA-3E6A-49DD-B0D2-40140A3D18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BB491C9-DC25-42C3-BB0C-7EF49B4F73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E5928-6DCE-4F71-AD20-894B415AE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9b6ee-f6ba-464e-948e-b48de1b995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E3953A-8FA2-42D4-BE68-4816F48AE6E6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E612E54B-3AC5-4D24-BB03-AC8E2175A605}">
  <ds:schemaRefs>
    <ds:schemaRef ds:uri="http://schemas.microsoft.com/office/2006/metadata/properties"/>
    <ds:schemaRef ds:uri="http://schemas.microsoft.com/office/infopath/2007/PartnerControls"/>
    <ds:schemaRef ds:uri="86a9b6ee-f6ba-464e-948e-b48de1b99516"/>
  </ds:schemaRefs>
</ds:datastoreItem>
</file>

<file path=customXml/itemProps6.xml><?xml version="1.0" encoding="utf-8"?>
<ds:datastoreItem xmlns:ds="http://schemas.openxmlformats.org/officeDocument/2006/customXml" ds:itemID="{9D67C0A6-7390-4403-8658-FE81E5647EA3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6FC89C01-D4DF-4DE4-82EC-200194299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Karelia_asiakirjamalli</Template>
  <TotalTime>0</TotalTime>
  <Pages>1</Pages>
  <Words>244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Puhakka-Tarvainen Helena</dc:creator>
  <cp:lastModifiedBy>Varis Kaisa</cp:lastModifiedBy>
  <cp:revision>2</cp:revision>
  <cp:lastPrinted>2015-02-19T11:31:00Z</cp:lastPrinted>
  <dcterms:created xsi:type="dcterms:W3CDTF">2020-11-19T07:33:00Z</dcterms:created>
  <dcterms:modified xsi:type="dcterms:W3CDTF">2020-11-19T07:33:00Z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0x010100ACB51EBF8078C4409D970493B1851225</vt:lpwstr>
  </property>
  <property fmtid="{D5CDD505-2E9C-101B-9397-08002B2CF9AE}" pid="3" name="_dlc_DocIdItemGuid">
    <vt:lpwstr>a0bc280a-7742-421e-9e6c-75026d112f02</vt:lpwstr>
  </property>
</Properties>
</file>